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062" w:rsidRDefault="006A1491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-795020</wp:posOffset>
            </wp:positionH>
            <wp:positionV relativeFrom="paragraph">
              <wp:posOffset>-756920</wp:posOffset>
            </wp:positionV>
            <wp:extent cx="7515225" cy="10125075"/>
            <wp:effectExtent l="0" t="0" r="0" b="9525"/>
            <wp:wrapNone/>
            <wp:docPr id="1" name="Grafik 1" descr="C:\Users\EHäntsche\AppData\Local\Microsoft\Windows\INetCache\Content.Outlook\G7V12VW2\Ostermarkt_2023_Entwurf_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C:\Users\EHäntsche\AppData\Local\Microsoft\Windows\INetCache\Content.Outlook\G7V12VW2\Ostermarkt_2023_Entwurf_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406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491"/>
    <w:rsid w:val="00407C86"/>
    <w:rsid w:val="00422ED0"/>
    <w:rsid w:val="006A1491"/>
    <w:rsid w:val="00A95600"/>
    <w:rsid w:val="00BA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8CB27E-2413-4B7C-9802-DFA265A07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52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52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5418387C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Häntsche Elke</dc:creator>
  <cp:keywords/>
  <dc:description/>
  <cp:lastModifiedBy>Häntsche Elke</cp:lastModifiedBy>
  <cp:revision>2</cp:revision>
  <cp:lastPrinted>2023-02-13T06:18:00Z</cp:lastPrinted>
  <dcterms:created xsi:type="dcterms:W3CDTF">2023-02-13T06:19:00Z</dcterms:created>
  <dcterms:modified xsi:type="dcterms:W3CDTF">2023-02-13T06:19:00Z</dcterms:modified>
</cp:coreProperties>
</file>